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Y="293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895"/>
        <w:gridCol w:w="6318"/>
        <w:gridCol w:w="721"/>
      </w:tblGrid>
      <w:tr w:rsidR="00AF2BE1" w:rsidRPr="002A1244" w14:paraId="4ED0BA52" w14:textId="77777777" w:rsidTr="00AF2BE1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42123038" w14:textId="77777777" w:rsidR="00AF2BE1" w:rsidRPr="002A1244" w:rsidRDefault="00AF2BE1" w:rsidP="00AF2BE1">
            <w:pPr>
              <w:pStyle w:val="Heading1"/>
              <w:outlineLvl w:val="0"/>
            </w:pPr>
            <w:r>
              <w:t>Adviser Information</w:t>
            </w:r>
          </w:p>
        </w:tc>
      </w:tr>
      <w:tr w:rsidR="00AF2BE1" w:rsidRPr="002A1244" w14:paraId="435D1B5E" w14:textId="77777777" w:rsidTr="00AF2BE1">
        <w:tc>
          <w:tcPr>
            <w:tcW w:w="1240" w:type="pct"/>
            <w:gridSpan w:val="2"/>
            <w:vAlign w:val="bottom"/>
          </w:tcPr>
          <w:p w14:paraId="3888BDCC" w14:textId="77777777" w:rsidR="00AF2BE1" w:rsidRPr="002A1244" w:rsidRDefault="00AF2BE1" w:rsidP="00AF2BE1">
            <w:pPr>
              <w:pStyle w:val="NormalIndent"/>
            </w:pPr>
            <w:r>
              <w:t>Name</w:t>
            </w:r>
          </w:p>
        </w:tc>
        <w:tc>
          <w:tcPr>
            <w:tcW w:w="3760" w:type="pct"/>
            <w:gridSpan w:val="2"/>
            <w:tcBorders>
              <w:bottom w:val="single" w:sz="4" w:space="0" w:color="auto"/>
            </w:tcBorders>
            <w:vAlign w:val="bottom"/>
          </w:tcPr>
          <w:p w14:paraId="70E60510" w14:textId="77777777" w:rsidR="00AF2BE1" w:rsidRPr="002A1244" w:rsidRDefault="00AF2BE1" w:rsidP="00AF2BE1"/>
        </w:tc>
      </w:tr>
      <w:tr w:rsidR="00AF2BE1" w:rsidRPr="002A1244" w14:paraId="1DD3A7A4" w14:textId="77777777" w:rsidTr="00AF2BE1">
        <w:tc>
          <w:tcPr>
            <w:tcW w:w="1240" w:type="pct"/>
            <w:gridSpan w:val="2"/>
            <w:vAlign w:val="bottom"/>
          </w:tcPr>
          <w:p w14:paraId="65EFB5FE" w14:textId="77777777" w:rsidR="00AF2BE1" w:rsidRPr="002A1244" w:rsidRDefault="00AF2BE1" w:rsidP="00AF2BE1">
            <w:pPr>
              <w:pStyle w:val="NormalIndent"/>
            </w:pPr>
            <w:r>
              <w:t>Email</w:t>
            </w:r>
          </w:p>
        </w:tc>
        <w:tc>
          <w:tcPr>
            <w:tcW w:w="3760" w:type="pct"/>
            <w:gridSpan w:val="2"/>
            <w:tcBorders>
              <w:bottom w:val="single" w:sz="4" w:space="0" w:color="auto"/>
            </w:tcBorders>
            <w:vAlign w:val="bottom"/>
          </w:tcPr>
          <w:p w14:paraId="3825D11A" w14:textId="77777777" w:rsidR="00AF2BE1" w:rsidRPr="002A1244" w:rsidRDefault="00AF2BE1" w:rsidP="00AF2BE1"/>
        </w:tc>
      </w:tr>
      <w:tr w:rsidR="00AF2BE1" w:rsidRPr="002A1244" w14:paraId="69983474" w14:textId="77777777" w:rsidTr="00AF2BE1">
        <w:tc>
          <w:tcPr>
            <w:tcW w:w="1240" w:type="pct"/>
            <w:gridSpan w:val="2"/>
            <w:vAlign w:val="bottom"/>
          </w:tcPr>
          <w:p w14:paraId="5BD30635" w14:textId="77777777" w:rsidR="00AF2BE1" w:rsidRPr="002A1244" w:rsidRDefault="00AF2BE1" w:rsidP="00AF2BE1">
            <w:pPr>
              <w:pStyle w:val="NormalIndent"/>
            </w:pPr>
            <w:r>
              <w:t>Phone</w:t>
            </w:r>
          </w:p>
        </w:tc>
        <w:tc>
          <w:tcPr>
            <w:tcW w:w="3760" w:type="pct"/>
            <w:gridSpan w:val="2"/>
            <w:tcBorders>
              <w:bottom w:val="single" w:sz="4" w:space="0" w:color="auto"/>
            </w:tcBorders>
            <w:vAlign w:val="bottom"/>
          </w:tcPr>
          <w:p w14:paraId="49A211F8" w14:textId="77777777" w:rsidR="00AF2BE1" w:rsidRPr="002A1244" w:rsidRDefault="00AF2BE1" w:rsidP="00AF2BE1"/>
        </w:tc>
      </w:tr>
      <w:tr w:rsidR="00AF2BE1" w:rsidRPr="002A1244" w14:paraId="06B1DC64" w14:textId="77777777" w:rsidTr="00AF2BE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0F212C6C" w14:textId="77777777" w:rsidR="00AF2BE1" w:rsidRPr="002A1244" w:rsidRDefault="00AF2BE1" w:rsidP="00AF2BE1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AF2BE1" w:rsidRPr="002A1244" w14:paraId="462BF529" w14:textId="77777777" w:rsidTr="00AF2BE1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060A1CC" w14:textId="77777777" w:rsidR="00AF2BE1" w:rsidRPr="002A1244" w:rsidRDefault="00AF2BE1" w:rsidP="00AF2BE1">
            <w:pPr>
              <w:pStyle w:val="Heading1"/>
              <w:outlineLvl w:val="0"/>
            </w:pPr>
            <w:r>
              <w:t>Additional Adviser Information</w:t>
            </w:r>
          </w:p>
        </w:tc>
      </w:tr>
      <w:tr w:rsidR="00AF2BE1" w:rsidRPr="002A1244" w14:paraId="5D73852D" w14:textId="77777777" w:rsidTr="00AF2BE1">
        <w:sdt>
          <w:sdtPr>
            <w:id w:val="1304805984"/>
            <w:placeholder>
              <w:docPart w:val="B31E4BA3867B4D9F87F58485E7B25951"/>
            </w:placeholder>
            <w:temporary/>
            <w:showingPlcHdr/>
            <w15:appearance w15:val="hidden"/>
          </w:sdtPr>
          <w:sdtContent>
            <w:tc>
              <w:tcPr>
                <w:tcW w:w="1240" w:type="pct"/>
                <w:gridSpan w:val="2"/>
                <w:vAlign w:val="bottom"/>
              </w:tcPr>
              <w:p w14:paraId="1F690F05" w14:textId="77777777" w:rsidR="00AF2BE1" w:rsidRPr="002A1244" w:rsidRDefault="00AF2BE1" w:rsidP="00AF2BE1">
                <w:pPr>
                  <w:pStyle w:val="NormalIndent"/>
                </w:pPr>
                <w:r w:rsidRPr="002A1244">
                  <w:t>Name</w:t>
                </w:r>
              </w:p>
            </w:tc>
          </w:sdtContent>
        </w:sdt>
        <w:tc>
          <w:tcPr>
            <w:tcW w:w="3760" w:type="pct"/>
            <w:gridSpan w:val="2"/>
            <w:tcBorders>
              <w:bottom w:val="single" w:sz="4" w:space="0" w:color="auto"/>
            </w:tcBorders>
            <w:vAlign w:val="bottom"/>
          </w:tcPr>
          <w:p w14:paraId="1C720697" w14:textId="77777777" w:rsidR="00AF2BE1" w:rsidRPr="002A1244" w:rsidRDefault="00AF2BE1" w:rsidP="00AF2BE1"/>
        </w:tc>
      </w:tr>
      <w:tr w:rsidR="00AF2BE1" w:rsidRPr="002A1244" w14:paraId="4CA416F7" w14:textId="77777777" w:rsidTr="00AF2BE1">
        <w:tc>
          <w:tcPr>
            <w:tcW w:w="1240" w:type="pct"/>
            <w:gridSpan w:val="2"/>
            <w:vAlign w:val="bottom"/>
          </w:tcPr>
          <w:p w14:paraId="33C903A3" w14:textId="77777777" w:rsidR="00AF2BE1" w:rsidRPr="002A1244" w:rsidRDefault="00AF2BE1" w:rsidP="00AF2BE1">
            <w:pPr>
              <w:pStyle w:val="NormalIndent"/>
            </w:pPr>
            <w:r>
              <w:t>Email</w:t>
            </w:r>
          </w:p>
        </w:tc>
        <w:tc>
          <w:tcPr>
            <w:tcW w:w="3760" w:type="pct"/>
            <w:gridSpan w:val="2"/>
            <w:tcBorders>
              <w:bottom w:val="single" w:sz="4" w:space="0" w:color="auto"/>
            </w:tcBorders>
            <w:vAlign w:val="bottom"/>
          </w:tcPr>
          <w:p w14:paraId="419D5A75" w14:textId="77777777" w:rsidR="00AF2BE1" w:rsidRPr="002A1244" w:rsidRDefault="00AF2BE1" w:rsidP="00AF2BE1"/>
        </w:tc>
      </w:tr>
      <w:tr w:rsidR="00AF2BE1" w:rsidRPr="002A1244" w14:paraId="5D3D586A" w14:textId="77777777" w:rsidTr="00AF2BE1">
        <w:tc>
          <w:tcPr>
            <w:tcW w:w="1240" w:type="pct"/>
            <w:gridSpan w:val="2"/>
            <w:vAlign w:val="bottom"/>
          </w:tcPr>
          <w:p w14:paraId="4E11E11D" w14:textId="77777777" w:rsidR="00AF2BE1" w:rsidRDefault="00AF2BE1" w:rsidP="00AF2BE1">
            <w:pPr>
              <w:pStyle w:val="NormalIndent"/>
              <w:ind w:left="0"/>
            </w:pPr>
            <w:r>
              <w:t xml:space="preserve">           Phone</w:t>
            </w:r>
          </w:p>
        </w:tc>
        <w:tc>
          <w:tcPr>
            <w:tcW w:w="3760" w:type="pct"/>
            <w:gridSpan w:val="2"/>
            <w:tcBorders>
              <w:bottom w:val="single" w:sz="4" w:space="0" w:color="auto"/>
            </w:tcBorders>
            <w:vAlign w:val="bottom"/>
          </w:tcPr>
          <w:p w14:paraId="1EF5F825" w14:textId="77777777" w:rsidR="00AF2BE1" w:rsidRPr="002A1244" w:rsidRDefault="00AF2BE1" w:rsidP="00AF2BE1"/>
        </w:tc>
      </w:tr>
      <w:tr w:rsidR="00AF2BE1" w:rsidRPr="002A1244" w14:paraId="61FE9032" w14:textId="77777777" w:rsidTr="00AF2BE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575C476" w14:textId="77777777" w:rsidR="00AF2BE1" w:rsidRPr="002A1244" w:rsidRDefault="00AF2BE1" w:rsidP="00AF2BE1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AF2BE1" w:rsidRPr="002A1244" w14:paraId="21B13AC5" w14:textId="77777777" w:rsidTr="00AF2BE1">
        <w:trPr>
          <w:trHeight w:val="913"/>
        </w:trPr>
        <w:tc>
          <w:tcPr>
            <w:tcW w:w="4615" w:type="pct"/>
            <w:gridSpan w:val="3"/>
            <w:shd w:val="clear" w:color="auto" w:fill="auto"/>
            <w:vAlign w:val="bottom"/>
          </w:tcPr>
          <w:p w14:paraId="06CA7F89" w14:textId="1FE5017B" w:rsidR="00AF2BE1" w:rsidRPr="00AF2BE1" w:rsidRDefault="00AF2BE1" w:rsidP="00AF2BE1">
            <w:pPr>
              <w:spacing w:before="0"/>
              <w:rPr>
                <w:rFonts w:ascii="Calibri" w:eastAsia="Calibri" w:hAnsi="Calibri" w:cs="Times New Roman"/>
                <w:b/>
                <w:bCs/>
              </w:rPr>
            </w:pPr>
            <w:r w:rsidRPr="00AF2BE1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</w:p>
          <w:p w14:paraId="73321472" w14:textId="77777777" w:rsidR="00AF2BE1" w:rsidRPr="00AF2BE1" w:rsidRDefault="00AF2BE1" w:rsidP="00AF2BE1">
            <w:pPr>
              <w:spacing w:before="0"/>
              <w:ind w:left="702"/>
              <w:rPr>
                <w:rFonts w:ascii="Calibri" w:eastAsia="Calibri" w:hAnsi="Calibri" w:cs="Times New Roman"/>
                <w:b/>
                <w:bCs/>
              </w:rPr>
            </w:pPr>
          </w:p>
          <w:p w14:paraId="18DFC9BE" w14:textId="681E6D5F" w:rsidR="00AF2BE1" w:rsidRPr="00AF2BE1" w:rsidRDefault="00AF2BE1" w:rsidP="00AF2BE1">
            <w:pPr>
              <w:spacing w:before="0"/>
              <w:ind w:left="702"/>
              <w:rPr>
                <w:rFonts w:ascii="Calibri" w:eastAsia="Calibri" w:hAnsi="Calibri" w:cs="Times New Roman"/>
                <w:b/>
                <w:bCs/>
              </w:rPr>
            </w:pPr>
            <w:r w:rsidRPr="00AF2BE1">
              <w:rPr>
                <w:rFonts w:ascii="Calibri" w:eastAsia="Calibri" w:hAnsi="Calibri" w:cs="Times New Roman"/>
                <w:b/>
                <w:bCs/>
              </w:rPr>
              <w:t>We plan to participate in the 2022 Alabama Envirothon:  Yes</w:t>
            </w:r>
            <w:sdt>
              <w:sdtPr>
                <w:rPr>
                  <w:rFonts w:ascii="Calibri" w:eastAsia="Calibri" w:hAnsi="Calibri" w:cs="Times New Roman"/>
                  <w:b/>
                  <w:bCs/>
                </w:rPr>
                <w:id w:val="-73571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07BC">
                  <w:rPr>
                    <w:rFonts w:ascii="MS Gothic" w:eastAsia="MS Gothic" w:hAnsi="MS Gothic" w:cs="Times New Roman" w:hint="eastAsia"/>
                    <w:b/>
                    <w:bCs/>
                  </w:rPr>
                  <w:t>☐</w:t>
                </w:r>
              </w:sdtContent>
            </w:sdt>
          </w:p>
          <w:p w14:paraId="7DEECA3E" w14:textId="08AD1AAE" w:rsidR="00AF2BE1" w:rsidRPr="00AF2BE1" w:rsidRDefault="00AF2BE1" w:rsidP="00AF2BE1">
            <w:pPr>
              <w:spacing w:before="0"/>
              <w:ind w:left="702"/>
              <w:rPr>
                <w:rFonts w:ascii="Calibri" w:eastAsia="Calibri" w:hAnsi="Calibri" w:cs="Times New Roman"/>
                <w:b/>
                <w:bCs/>
              </w:rPr>
            </w:pPr>
            <w:r w:rsidRPr="00AF2BE1">
              <w:rPr>
                <w:rFonts w:ascii="Calibri" w:eastAsia="Calibri" w:hAnsi="Calibri" w:cs="Times New Roman"/>
                <w:b/>
                <w:bCs/>
              </w:rPr>
              <w:t xml:space="preserve">                                                                                                     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 </w:t>
            </w:r>
            <w:r w:rsidRPr="00AF2BE1">
              <w:rPr>
                <w:rFonts w:ascii="Calibri" w:eastAsia="Calibri" w:hAnsi="Calibri" w:cs="Times New Roman"/>
                <w:b/>
                <w:bCs/>
              </w:rPr>
              <w:t xml:space="preserve">  No</w:t>
            </w:r>
            <w:sdt>
              <w:sdtPr>
                <w:rPr>
                  <w:rFonts w:ascii="Calibri" w:eastAsia="Calibri" w:hAnsi="Calibri" w:cs="Times New Roman"/>
                  <w:b/>
                  <w:bCs/>
                </w:rPr>
                <w:id w:val="535168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2BE1">
                  <w:rPr>
                    <w:rFonts w:ascii="MS Gothic" w:eastAsia="MS Gothic" w:hAnsi="MS Gothic" w:cs="Times New Roman" w:hint="eastAsia"/>
                    <w:b/>
                    <w:bCs/>
                  </w:rPr>
                  <w:t>☐</w:t>
                </w:r>
              </w:sdtContent>
            </w:sdt>
            <w:r w:rsidRPr="00AF2BE1">
              <w:rPr>
                <w:rFonts w:ascii="Calibri" w:eastAsia="Calibri" w:hAnsi="Calibri" w:cs="Times New Roman"/>
                <w:b/>
                <w:bCs/>
              </w:rPr>
              <w:t xml:space="preserve">  </w:t>
            </w:r>
          </w:p>
        </w:tc>
        <w:tc>
          <w:tcPr>
            <w:tcW w:w="385" w:type="pct"/>
          </w:tcPr>
          <w:p w14:paraId="4CD1A4EF" w14:textId="77777777" w:rsidR="00AF2BE1" w:rsidRPr="002A1244" w:rsidRDefault="00AF2BE1" w:rsidP="00AF2BE1"/>
        </w:tc>
      </w:tr>
      <w:tr w:rsidR="00AF2BE1" w:rsidRPr="002A1244" w14:paraId="6A35FA60" w14:textId="77777777" w:rsidTr="00AF2BE1">
        <w:tc>
          <w:tcPr>
            <w:tcW w:w="4615" w:type="pct"/>
            <w:gridSpan w:val="3"/>
          </w:tcPr>
          <w:p w14:paraId="27285828" w14:textId="77777777" w:rsidR="00AF2BE1" w:rsidRPr="002A1244" w:rsidRDefault="00AF2BE1" w:rsidP="00AF2BE1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85" w:type="pct"/>
            <w:vAlign w:val="bottom"/>
          </w:tcPr>
          <w:p w14:paraId="51CAC009" w14:textId="77777777" w:rsidR="00AF2BE1" w:rsidRPr="002A1244" w:rsidRDefault="00AF2BE1" w:rsidP="00AF2BE1"/>
        </w:tc>
      </w:tr>
      <w:tr w:rsidR="00AF2BE1" w:rsidRPr="002A1244" w14:paraId="453E3941" w14:textId="77777777" w:rsidTr="00AF2BE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33D31E4D" w14:textId="77777777" w:rsidR="00AF2BE1" w:rsidRPr="002A1244" w:rsidRDefault="00AF2BE1" w:rsidP="00AF2BE1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AF2BE1" w:rsidRPr="002A1244" w14:paraId="179DEFDB" w14:textId="77777777" w:rsidTr="00AF2BE1">
        <w:tc>
          <w:tcPr>
            <w:tcW w:w="762" w:type="pct"/>
          </w:tcPr>
          <w:p w14:paraId="7F273ED0" w14:textId="77777777" w:rsidR="00AF2BE1" w:rsidRPr="002A1244" w:rsidRDefault="00AF2BE1" w:rsidP="00AF2BE1">
            <w:pPr>
              <w:spacing w:before="120"/>
              <w:ind w:left="702"/>
              <w:rPr>
                <w:rFonts w:ascii="Calibri" w:eastAsia="Calibri" w:hAnsi="Calibri" w:cs="Times New Roman"/>
                <w:sz w:val="36"/>
              </w:rPr>
            </w:pPr>
          </w:p>
        </w:tc>
        <w:tc>
          <w:tcPr>
            <w:tcW w:w="4238" w:type="pct"/>
            <w:gridSpan w:val="3"/>
            <w:vAlign w:val="bottom"/>
          </w:tcPr>
          <w:p w14:paraId="1FA1A75A" w14:textId="77777777" w:rsidR="00AF2BE1" w:rsidRPr="002A1244" w:rsidRDefault="00AF2BE1" w:rsidP="00AF2BE1"/>
        </w:tc>
      </w:tr>
      <w:tr w:rsidR="00AF2BE1" w:rsidRPr="002A1244" w14:paraId="3153483F" w14:textId="77777777" w:rsidTr="00AF2BE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210754F7" w14:textId="77777777" w:rsidR="00AF2BE1" w:rsidRPr="002A1244" w:rsidRDefault="00AF2BE1" w:rsidP="00AF2BE1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</w:tbl>
    <w:p w14:paraId="605017EF" w14:textId="23A3AEF9" w:rsidR="000172E5" w:rsidRPr="00F95C88" w:rsidRDefault="00F95C88" w:rsidP="002A1244">
      <w:pPr>
        <w:pStyle w:val="NoSpacing"/>
        <w:rPr>
          <w:sz w:val="36"/>
          <w:szCs w:val="36"/>
        </w:rPr>
      </w:pPr>
      <w:r w:rsidRPr="00F95C88">
        <w:rPr>
          <w:sz w:val="36"/>
          <w:szCs w:val="36"/>
        </w:rPr>
        <w:t>School/Team Name:</w:t>
      </w:r>
    </w:p>
    <w:sectPr w:rsidR="000172E5" w:rsidRPr="00F95C88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53238" w14:textId="77777777" w:rsidR="00BF4253" w:rsidRDefault="00BF4253" w:rsidP="000172E5">
      <w:pPr>
        <w:spacing w:after="0" w:line="240" w:lineRule="auto"/>
      </w:pPr>
      <w:r>
        <w:separator/>
      </w:r>
    </w:p>
  </w:endnote>
  <w:endnote w:type="continuationSeparator" w:id="0">
    <w:p w14:paraId="759684AC" w14:textId="77777777" w:rsidR="00BF4253" w:rsidRDefault="00BF425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103D07-957D-4968-A479-539BA2FECE48}"/>
    <w:embedBold r:id="rId2" w:fontKey="{4981AF73-107A-441F-A335-9408831D50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D741EC9-4973-475B-B5CC-D94A68AE594F}"/>
    <w:embedBold r:id="rId4" w:fontKey="{0D40F4B1-84C6-48C4-B4E0-206404B49D38}"/>
    <w:embedItalic r:id="rId5" w:fontKey="{7F7A1E58-93CD-476A-8DA8-3CB77CA9935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8296FBB-EE49-4BC7-BCF3-44682CBA48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3D87E997-A90A-482C-8C49-87CDAFA519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18491" w14:textId="77777777" w:rsidR="00A81AA4" w:rsidRDefault="00A81AA4"/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2711E60" w14:textId="77777777" w:rsidTr="00C4167A">
      <w:tc>
        <w:tcPr>
          <w:tcW w:w="4675" w:type="dxa"/>
          <w:vAlign w:val="center"/>
        </w:tcPr>
        <w:p w14:paraId="5EF7F40D" w14:textId="79D04199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95A90C7" w14:textId="06CF4ADD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8A71AEC" w14:textId="77777777" w:rsidR="006145D8" w:rsidRDefault="006145D8" w:rsidP="00A81AA4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2EF9F" w14:textId="77777777" w:rsidR="00BF4253" w:rsidRDefault="00BF4253" w:rsidP="000172E5">
      <w:pPr>
        <w:spacing w:after="0" w:line="240" w:lineRule="auto"/>
      </w:pPr>
      <w:r>
        <w:separator/>
      </w:r>
    </w:p>
  </w:footnote>
  <w:footnote w:type="continuationSeparator" w:id="0">
    <w:p w14:paraId="39E2F7B9" w14:textId="77777777" w:rsidR="00BF4253" w:rsidRDefault="00BF425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909"/>
      <w:gridCol w:w="7451"/>
    </w:tblGrid>
    <w:tr w:rsidR="00A81AA4" w:rsidRPr="00B337A2" w14:paraId="699C22A2" w14:textId="77777777" w:rsidTr="00384B05">
      <w:trPr>
        <w:trHeight w:val="990"/>
      </w:trPr>
      <w:tc>
        <w:tcPr>
          <w:tcW w:w="1350" w:type="dxa"/>
          <w:vAlign w:val="center"/>
        </w:tcPr>
        <w:p w14:paraId="1110B50E" w14:textId="2380DA3C" w:rsidR="00B337A2" w:rsidRPr="00B337A2" w:rsidRDefault="00A81AA4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2140EE84" wp14:editId="07AAD9C9">
                <wp:extent cx="1135305" cy="785495"/>
                <wp:effectExtent l="0" t="0" r="8255" b="0"/>
                <wp:docPr id="2" name="Picture 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4234" cy="7985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8FE94B8" w14:textId="3F5ECA7D" w:rsidR="00616789" w:rsidRPr="00F95C88" w:rsidRDefault="00A81AA4" w:rsidP="002A1244">
          <w:pPr>
            <w:pStyle w:val="Header"/>
            <w:rPr>
              <w:color w:val="000000" w:themeColor="text1"/>
            </w:rPr>
          </w:pPr>
          <w:r w:rsidRPr="00A81AA4">
            <w:rPr>
              <w:color w:val="000000" w:themeColor="text1"/>
            </w:rPr>
            <w:t>Intent to Participat</w:t>
          </w:r>
          <w:r w:rsidR="00F95C88">
            <w:rPr>
              <w:color w:val="000000" w:themeColor="text1"/>
            </w:rPr>
            <w:t>e</w:t>
          </w:r>
        </w:p>
      </w:tc>
    </w:tr>
  </w:tbl>
  <w:p w14:paraId="25E98376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45C4A13"/>
    <w:multiLevelType w:val="hybridMultilevel"/>
    <w:tmpl w:val="E03AD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AA4"/>
    <w:rsid w:val="000172E5"/>
    <w:rsid w:val="00052382"/>
    <w:rsid w:val="0006568A"/>
    <w:rsid w:val="00076F0F"/>
    <w:rsid w:val="00084253"/>
    <w:rsid w:val="000D1F49"/>
    <w:rsid w:val="001727CA"/>
    <w:rsid w:val="002A1244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6789"/>
    <w:rsid w:val="0063739C"/>
    <w:rsid w:val="007147D7"/>
    <w:rsid w:val="00715C65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81AA4"/>
    <w:rsid w:val="00AF2BE1"/>
    <w:rsid w:val="00B337A2"/>
    <w:rsid w:val="00BD0879"/>
    <w:rsid w:val="00BD4753"/>
    <w:rsid w:val="00BD5CB1"/>
    <w:rsid w:val="00BE62EE"/>
    <w:rsid w:val="00BF0056"/>
    <w:rsid w:val="00BF4253"/>
    <w:rsid w:val="00C003BA"/>
    <w:rsid w:val="00C4602F"/>
    <w:rsid w:val="00C46878"/>
    <w:rsid w:val="00C6231D"/>
    <w:rsid w:val="00CB4A51"/>
    <w:rsid w:val="00CC07BC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769E6"/>
    <w:rsid w:val="00F95C8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7D4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6167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rtney.curenton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1E4BA3867B4D9F87F58485E7B25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E1D72-ECFC-4F73-BF66-71B8AE078585}"/>
      </w:docPartPr>
      <w:docPartBody>
        <w:p w:rsidR="00000000" w:rsidRDefault="000613B0" w:rsidP="000613B0">
          <w:pPr>
            <w:pStyle w:val="B31E4BA3867B4D9F87F58485E7B25951"/>
          </w:pPr>
          <w:r w:rsidRPr="002A1244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3B0"/>
    <w:rsid w:val="000613B0"/>
    <w:rsid w:val="006C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FE297DB9E14D87A27A7A93FBA2FBD3">
    <w:name w:val="ADFE297DB9E14D87A27A7A93FBA2FBD3"/>
  </w:style>
  <w:style w:type="paragraph" w:customStyle="1" w:styleId="AE1D472743E0444FBACEFB3718A88FD7">
    <w:name w:val="AE1D472743E0444FBACEFB3718A88FD7"/>
  </w:style>
  <w:style w:type="paragraph" w:customStyle="1" w:styleId="2023B95D2B7548CC926257650DBC5CC9">
    <w:name w:val="2023B95D2B7548CC926257650DBC5CC9"/>
  </w:style>
  <w:style w:type="paragraph" w:customStyle="1" w:styleId="0A31313B7B214A3889C56DFBCC098C5D">
    <w:name w:val="0A31313B7B214A3889C56DFBCC098C5D"/>
  </w:style>
  <w:style w:type="paragraph" w:customStyle="1" w:styleId="12FC83B2A2AB4229A732FF00B9140B81">
    <w:name w:val="12FC83B2A2AB4229A732FF00B9140B81"/>
  </w:style>
  <w:style w:type="paragraph" w:customStyle="1" w:styleId="B1490065A13E47569F1872B3DB478220">
    <w:name w:val="B1490065A13E47569F1872B3DB478220"/>
  </w:style>
  <w:style w:type="paragraph" w:customStyle="1" w:styleId="D7426CB768D24B5B9A65E7911E873C96">
    <w:name w:val="D7426CB768D24B5B9A65E7911E873C96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0DD80893D32B48A889937EDD49AD49E2">
    <w:name w:val="0DD80893D32B48A889937EDD49AD49E2"/>
  </w:style>
  <w:style w:type="paragraph" w:customStyle="1" w:styleId="EA66843946F84BAB9E077996F73D752E">
    <w:name w:val="EA66843946F84BAB9E077996F73D752E"/>
  </w:style>
  <w:style w:type="paragraph" w:customStyle="1" w:styleId="CC1A5180287645308EE37A8623E187E7">
    <w:name w:val="CC1A5180287645308EE37A8623E187E7"/>
  </w:style>
  <w:style w:type="paragraph" w:customStyle="1" w:styleId="3F86453763834C4E9DC5063B510EEC4B">
    <w:name w:val="3F86453763834C4E9DC5063B510EEC4B"/>
  </w:style>
  <w:style w:type="paragraph" w:customStyle="1" w:styleId="C068D93DFF094918BB0FCEF2D5D9A204">
    <w:name w:val="C068D93DFF094918BB0FCEF2D5D9A204"/>
  </w:style>
  <w:style w:type="paragraph" w:customStyle="1" w:styleId="D1609FA7080F4D92AB9EF1ABC5B25219">
    <w:name w:val="D1609FA7080F4D92AB9EF1ABC5B25219"/>
    <w:rsid w:val="000613B0"/>
  </w:style>
  <w:style w:type="paragraph" w:customStyle="1" w:styleId="3D7B560C773B43948A8A8597B65D1F18">
    <w:name w:val="3D7B560C773B43948A8A8597B65D1F18"/>
    <w:rsid w:val="000613B0"/>
  </w:style>
  <w:style w:type="paragraph" w:customStyle="1" w:styleId="B31E4BA3867B4D9F87F58485E7B25951">
    <w:name w:val="B31E4BA3867B4D9F87F58485E7B25951"/>
    <w:rsid w:val="000613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11B608-E68D-424F-B123-A23DA0092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2021-11-02T19:38:00Z</dcterms:created>
  <dcterms:modified xsi:type="dcterms:W3CDTF">2021-11-02T19:38:00Z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